
<file path=[Content_Types].xml><?xml version="1.0" encoding="utf-8"?>
<Types xmlns="http://schemas.openxmlformats.org/package/2006/content-types">
  <Default Extension="bin" ContentType="application/vnd.ms-word.attachedToolbars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D1E" w:rsidRPr="00194D1E" w:rsidRDefault="00194D1E" w:rsidP="00006184">
      <w:pPr>
        <w:jc w:val="center"/>
        <w:rPr>
          <w:rFonts w:ascii="Arial" w:hAnsi="Arial" w:cs="Arial"/>
          <w:b/>
          <w:sz w:val="28"/>
          <w:szCs w:val="28"/>
        </w:rPr>
      </w:pPr>
    </w:p>
    <w:p w:rsidR="00B13A5B" w:rsidRDefault="00B13A5B" w:rsidP="0000618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Ansökan om t</w:t>
      </w:r>
      <w:r w:rsidR="00BF3EE3" w:rsidRPr="00B81B08">
        <w:rPr>
          <w:rFonts w:ascii="Arial" w:hAnsi="Arial" w:cs="Arial"/>
          <w:b/>
        </w:rPr>
        <w:t>illgodoräknande av</w:t>
      </w:r>
      <w:r w:rsidR="00A931A2" w:rsidRPr="00B81B0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forskarutbildnings</w:t>
      </w:r>
      <w:r w:rsidR="00A931A2" w:rsidRPr="00B81B08">
        <w:rPr>
          <w:rFonts w:ascii="Arial" w:hAnsi="Arial" w:cs="Arial"/>
          <w:b/>
        </w:rPr>
        <w:t>kurs</w:t>
      </w:r>
      <w:r w:rsidR="00BF3EE3" w:rsidRPr="00B81B08">
        <w:rPr>
          <w:rFonts w:ascii="Arial" w:hAnsi="Arial" w:cs="Arial"/>
          <w:b/>
        </w:rPr>
        <w:t xml:space="preserve"> </w:t>
      </w:r>
    </w:p>
    <w:p w:rsidR="00A931A2" w:rsidRPr="00B81B08" w:rsidRDefault="00B13A5B" w:rsidP="00006184">
      <w:pPr>
        <w:jc w:val="center"/>
      </w:pPr>
      <w:r>
        <w:rPr>
          <w:rFonts w:ascii="Arial" w:hAnsi="Arial" w:cs="Arial"/>
          <w:b/>
        </w:rPr>
        <w:t xml:space="preserve">anordnad av </w:t>
      </w:r>
      <w:r w:rsidR="00006184" w:rsidRPr="00B81B08">
        <w:rPr>
          <w:rFonts w:ascii="Arial" w:hAnsi="Arial" w:cs="Arial"/>
          <w:b/>
        </w:rPr>
        <w:t xml:space="preserve">annat lärosäte </w:t>
      </w:r>
      <w:r>
        <w:rPr>
          <w:rFonts w:ascii="Arial" w:hAnsi="Arial" w:cs="Arial"/>
          <w:b/>
        </w:rPr>
        <w:t xml:space="preserve">än </w:t>
      </w:r>
      <w:r w:rsidR="00A931A2" w:rsidRPr="00B81B08">
        <w:rPr>
          <w:rFonts w:ascii="Arial" w:hAnsi="Arial" w:cs="Arial"/>
          <w:b/>
        </w:rPr>
        <w:t>Mittuniversitetet</w:t>
      </w:r>
    </w:p>
    <w:p w:rsidR="007A3380" w:rsidRDefault="007A3380">
      <w:pPr>
        <w:rPr>
          <w:b/>
        </w:rPr>
      </w:pPr>
    </w:p>
    <w:p w:rsidR="00FD2244" w:rsidRPr="00B81B08" w:rsidRDefault="00AE39A8" w:rsidP="007A3380">
      <w:pPr>
        <w:ind w:left="-14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Ifylls </w:t>
      </w:r>
      <w:r w:rsidR="00FD2244" w:rsidRPr="00B81B08">
        <w:rPr>
          <w:rFonts w:ascii="Arial" w:hAnsi="Arial" w:cs="Arial"/>
          <w:b/>
          <w:sz w:val="20"/>
          <w:szCs w:val="20"/>
        </w:rPr>
        <w:t>av den sökande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559"/>
        <w:gridCol w:w="2225"/>
        <w:gridCol w:w="2502"/>
      </w:tblGrid>
      <w:tr w:rsidR="00B81B08" w:rsidRPr="00B81B08" w:rsidTr="00B81B08">
        <w:tc>
          <w:tcPr>
            <w:tcW w:w="9286" w:type="dxa"/>
            <w:gridSpan w:val="3"/>
          </w:tcPr>
          <w:p w:rsidR="00366FFA" w:rsidRPr="00B81B08" w:rsidRDefault="007A3380" w:rsidP="007A3380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Namn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="00366FFA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  <w:bookmarkEnd w:id="0"/>
          </w:p>
        </w:tc>
      </w:tr>
      <w:tr w:rsidR="00B81B08" w:rsidRPr="00B81B08" w:rsidTr="00B81B08">
        <w:tc>
          <w:tcPr>
            <w:tcW w:w="9286" w:type="dxa"/>
            <w:gridSpan w:val="3"/>
          </w:tcPr>
          <w:p w:rsidR="00B81B08" w:rsidRPr="00B81B08" w:rsidRDefault="007A3380" w:rsidP="00B81B08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Personnummer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</w:p>
        </w:tc>
      </w:tr>
      <w:tr w:rsidR="00B81B08" w:rsidRPr="00B81B08" w:rsidTr="00B81B08">
        <w:tc>
          <w:tcPr>
            <w:tcW w:w="9286" w:type="dxa"/>
            <w:gridSpan w:val="3"/>
          </w:tcPr>
          <w:p w:rsidR="00B81B08" w:rsidRPr="00B81B08" w:rsidRDefault="007A3380" w:rsidP="00B81B08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Forskarutbildningsämne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</w:p>
        </w:tc>
      </w:tr>
      <w:tr w:rsidR="000B559C" w:rsidRPr="00B81B08" w:rsidTr="00B81B08">
        <w:tc>
          <w:tcPr>
            <w:tcW w:w="9286" w:type="dxa"/>
            <w:gridSpan w:val="3"/>
          </w:tcPr>
          <w:p w:rsidR="000B559C" w:rsidRPr="00B81B08" w:rsidRDefault="007A3380" w:rsidP="00B81B08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Kurs som ansökan avser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</w:p>
        </w:tc>
      </w:tr>
      <w:tr w:rsidR="00F16833" w:rsidRPr="00B81B08" w:rsidTr="00B81B08">
        <w:tc>
          <w:tcPr>
            <w:tcW w:w="6784" w:type="dxa"/>
            <w:gridSpan w:val="2"/>
          </w:tcPr>
          <w:p w:rsidR="00F16833" w:rsidRPr="00B81B08" w:rsidRDefault="00F16833" w:rsidP="00FF786F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B81B08">
              <w:rPr>
                <w:rFonts w:ascii="Arial" w:hAnsi="Arial" w:cs="Arial"/>
                <w:sz w:val="16"/>
                <w:szCs w:val="16"/>
              </w:rPr>
              <w:t>Kursnamn</w:t>
            </w:r>
            <w:r w:rsidR="00A931A2" w:rsidRPr="00B81B08">
              <w:rPr>
                <w:rFonts w:ascii="Arial" w:hAnsi="Arial" w:cs="Arial"/>
                <w:sz w:val="16"/>
                <w:szCs w:val="16"/>
              </w:rPr>
              <w:t xml:space="preserve"> på svenska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</w:p>
        </w:tc>
        <w:tc>
          <w:tcPr>
            <w:tcW w:w="2502" w:type="dxa"/>
          </w:tcPr>
          <w:p w:rsidR="00F16833" w:rsidRPr="00B81B08" w:rsidRDefault="00F16833" w:rsidP="00B81B08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B81B08">
              <w:rPr>
                <w:rFonts w:ascii="Arial" w:hAnsi="Arial" w:cs="Arial"/>
                <w:sz w:val="16"/>
                <w:szCs w:val="16"/>
              </w:rPr>
              <w:t xml:space="preserve">Antal </w:t>
            </w:r>
            <w:r w:rsidR="00274DB5" w:rsidRPr="00B81B08">
              <w:rPr>
                <w:rFonts w:ascii="Arial" w:hAnsi="Arial" w:cs="Arial"/>
                <w:sz w:val="16"/>
                <w:szCs w:val="16"/>
              </w:rPr>
              <w:t>högskole</w:t>
            </w:r>
            <w:r w:rsidR="007A3380">
              <w:rPr>
                <w:rFonts w:ascii="Arial" w:hAnsi="Arial" w:cs="Arial"/>
                <w:sz w:val="16"/>
                <w:szCs w:val="16"/>
              </w:rPr>
              <w:t>poäng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</w:p>
        </w:tc>
      </w:tr>
      <w:tr w:rsidR="00A931A2" w:rsidRPr="00B81B08" w:rsidTr="00B81B08">
        <w:tc>
          <w:tcPr>
            <w:tcW w:w="6784" w:type="dxa"/>
            <w:gridSpan w:val="2"/>
          </w:tcPr>
          <w:p w:rsidR="00A931A2" w:rsidRPr="00B81B08" w:rsidRDefault="007A3380" w:rsidP="00FF786F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Kursnamn på engelska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</w:p>
        </w:tc>
        <w:tc>
          <w:tcPr>
            <w:tcW w:w="2502" w:type="dxa"/>
          </w:tcPr>
          <w:p w:rsidR="00A931A2" w:rsidRPr="00B81B08" w:rsidRDefault="007A3380" w:rsidP="00B81B08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Betyg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</w:p>
        </w:tc>
      </w:tr>
      <w:tr w:rsidR="009244B8" w:rsidRPr="00B81B08" w:rsidTr="00B81B08">
        <w:tc>
          <w:tcPr>
            <w:tcW w:w="6784" w:type="dxa"/>
            <w:gridSpan w:val="2"/>
          </w:tcPr>
          <w:p w:rsidR="009244B8" w:rsidRPr="00B81B08" w:rsidRDefault="007A3380" w:rsidP="00B81B08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Kursanordnare (lärosäte)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</w:p>
        </w:tc>
        <w:tc>
          <w:tcPr>
            <w:tcW w:w="2502" w:type="dxa"/>
          </w:tcPr>
          <w:p w:rsidR="009244B8" w:rsidRPr="00B81B08" w:rsidRDefault="007A3380" w:rsidP="00B81B08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Land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</w:p>
        </w:tc>
      </w:tr>
      <w:tr w:rsidR="009244B8" w:rsidRPr="00B81B08" w:rsidTr="00B81B08">
        <w:tc>
          <w:tcPr>
            <w:tcW w:w="6784" w:type="dxa"/>
            <w:gridSpan w:val="2"/>
          </w:tcPr>
          <w:p w:rsidR="009244B8" w:rsidRPr="00B81B08" w:rsidRDefault="007A3380" w:rsidP="00B81B08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Examinator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</w:p>
        </w:tc>
        <w:tc>
          <w:tcPr>
            <w:tcW w:w="2502" w:type="dxa"/>
          </w:tcPr>
          <w:p w:rsidR="009244B8" w:rsidRPr="00B81B08" w:rsidRDefault="007A3380" w:rsidP="00B81B08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Datum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</w:p>
        </w:tc>
      </w:tr>
      <w:tr w:rsidR="00AE39A8" w:rsidRPr="00B81B08" w:rsidTr="00AE39A8">
        <w:tc>
          <w:tcPr>
            <w:tcW w:w="9286" w:type="dxa"/>
            <w:gridSpan w:val="3"/>
          </w:tcPr>
          <w:p w:rsidR="00AE39A8" w:rsidRPr="00B81B08" w:rsidRDefault="007A3380" w:rsidP="00AE39A8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Ange nivå för kursen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proofErr w:type="gramStart"/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  <w:r w:rsidR="00AE39A8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</w:t>
            </w:r>
            <w:r w:rsidR="00366FFA">
              <w:rPr>
                <w:rFonts w:ascii="Arial" w:hAnsi="Arial" w:cs="Arial"/>
                <w:sz w:val="16"/>
                <w:szCs w:val="16"/>
              </w:rPr>
              <w:t xml:space="preserve">                         </w:t>
            </w:r>
            <w:r w:rsidR="00AE39A8" w:rsidRPr="00AE39A8">
              <w:rPr>
                <w:rFonts w:ascii="Candara" w:hAnsi="Candara" w:cs="Arial"/>
                <w:sz w:val="20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ryss1"/>
            <w:proofErr w:type="gramEnd"/>
            <w:r w:rsidR="00AE39A8" w:rsidRPr="00AE39A8">
              <w:rPr>
                <w:rFonts w:ascii="Candara" w:hAnsi="Candara" w:cs="Arial"/>
                <w:sz w:val="20"/>
                <w:szCs w:val="20"/>
              </w:rPr>
              <w:instrText xml:space="preserve"> FORMCHECKBOX </w:instrText>
            </w:r>
            <w:r w:rsidR="008E5CBB">
              <w:rPr>
                <w:rFonts w:ascii="Candara" w:hAnsi="Candara" w:cs="Arial"/>
                <w:sz w:val="20"/>
                <w:szCs w:val="20"/>
              </w:rPr>
            </w:r>
            <w:r w:rsidR="008E5CBB">
              <w:rPr>
                <w:rFonts w:ascii="Candara" w:hAnsi="Candara" w:cs="Arial"/>
                <w:sz w:val="20"/>
                <w:szCs w:val="20"/>
              </w:rPr>
              <w:fldChar w:fldCharType="separate"/>
            </w:r>
            <w:r w:rsidR="00AE39A8" w:rsidRPr="00AE39A8">
              <w:rPr>
                <w:rFonts w:ascii="Candara" w:hAnsi="Candara" w:cs="Arial"/>
                <w:sz w:val="20"/>
                <w:szCs w:val="20"/>
              </w:rPr>
              <w:fldChar w:fldCharType="end"/>
            </w:r>
            <w:bookmarkEnd w:id="1"/>
            <w:r>
              <w:rPr>
                <w:rFonts w:ascii="Candara" w:hAnsi="Candara" w:cs="Arial"/>
                <w:sz w:val="20"/>
                <w:szCs w:val="20"/>
              </w:rPr>
              <w:t xml:space="preserve"> </w:t>
            </w:r>
            <w:r w:rsidR="00AE39A8" w:rsidRPr="00B81B08">
              <w:rPr>
                <w:rFonts w:ascii="Arial" w:hAnsi="Arial" w:cs="Arial"/>
                <w:sz w:val="16"/>
                <w:szCs w:val="16"/>
              </w:rPr>
              <w:t>Kursintyg bifogas</w:t>
            </w:r>
            <w:r w:rsidR="00AE39A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66FFA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AE39A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E39A8" w:rsidRPr="00AE39A8">
              <w:rPr>
                <w:rFonts w:ascii="Candara" w:hAnsi="Candara" w:cs="Arial"/>
                <w:sz w:val="20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E39A8" w:rsidRPr="00AE39A8">
              <w:rPr>
                <w:rFonts w:ascii="Candara" w:hAnsi="Candara" w:cs="Arial"/>
                <w:sz w:val="20"/>
                <w:szCs w:val="20"/>
              </w:rPr>
              <w:instrText xml:space="preserve"> FORMCHECKBOX </w:instrText>
            </w:r>
            <w:r w:rsidR="008E5CBB">
              <w:rPr>
                <w:rFonts w:ascii="Candara" w:hAnsi="Candara" w:cs="Arial"/>
                <w:sz w:val="20"/>
                <w:szCs w:val="20"/>
              </w:rPr>
            </w:r>
            <w:r w:rsidR="008E5CBB">
              <w:rPr>
                <w:rFonts w:ascii="Candara" w:hAnsi="Candara" w:cs="Arial"/>
                <w:sz w:val="20"/>
                <w:szCs w:val="20"/>
              </w:rPr>
              <w:fldChar w:fldCharType="separate"/>
            </w:r>
            <w:r w:rsidR="00AE39A8" w:rsidRPr="00AE39A8">
              <w:rPr>
                <w:rFonts w:ascii="Candara" w:hAnsi="Candara" w:cs="Arial"/>
                <w:sz w:val="20"/>
                <w:szCs w:val="20"/>
              </w:rPr>
              <w:fldChar w:fldCharType="end"/>
            </w:r>
            <w:r>
              <w:rPr>
                <w:rFonts w:ascii="Candara" w:hAnsi="Candara" w:cs="Arial"/>
                <w:sz w:val="20"/>
                <w:szCs w:val="20"/>
              </w:rPr>
              <w:t xml:space="preserve"> </w:t>
            </w:r>
            <w:r w:rsidR="00AE39A8">
              <w:rPr>
                <w:rFonts w:ascii="Arial" w:hAnsi="Arial" w:cs="Arial"/>
                <w:sz w:val="16"/>
                <w:szCs w:val="16"/>
              </w:rPr>
              <w:t>Kursplan/</w:t>
            </w:r>
            <w:r w:rsidR="00366FF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E39A8">
              <w:rPr>
                <w:rFonts w:ascii="Arial" w:hAnsi="Arial" w:cs="Arial"/>
                <w:sz w:val="16"/>
                <w:szCs w:val="16"/>
              </w:rPr>
              <w:t>beskrivning bifogas</w:t>
            </w:r>
          </w:p>
        </w:tc>
      </w:tr>
      <w:tr w:rsidR="00266BAB" w:rsidRPr="00B81B08" w:rsidTr="00B81B08">
        <w:tc>
          <w:tcPr>
            <w:tcW w:w="4559" w:type="dxa"/>
          </w:tcPr>
          <w:p w:rsidR="00366FFA" w:rsidRPr="00366FFA" w:rsidRDefault="007A3380" w:rsidP="00B81B08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Ort och datum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</w:p>
        </w:tc>
        <w:tc>
          <w:tcPr>
            <w:tcW w:w="4727" w:type="dxa"/>
            <w:gridSpan w:val="2"/>
          </w:tcPr>
          <w:p w:rsidR="00266BAB" w:rsidRPr="00B81B08" w:rsidRDefault="007A3380" w:rsidP="00B81B08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Namnteckning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</w:p>
        </w:tc>
      </w:tr>
    </w:tbl>
    <w:p w:rsidR="00FD2244" w:rsidRPr="00B81B08" w:rsidRDefault="00FD2244">
      <w:pPr>
        <w:rPr>
          <w:rFonts w:ascii="Arial" w:hAnsi="Arial" w:cs="Arial"/>
        </w:rPr>
      </w:pPr>
    </w:p>
    <w:p w:rsidR="00FD2244" w:rsidRPr="000F5BB4" w:rsidRDefault="00FD2244" w:rsidP="007A3380">
      <w:pPr>
        <w:ind w:left="-142"/>
        <w:rPr>
          <w:rFonts w:ascii="Arial" w:hAnsi="Arial" w:cs="Arial"/>
          <w:b/>
          <w:sz w:val="20"/>
          <w:szCs w:val="20"/>
        </w:rPr>
      </w:pPr>
      <w:r w:rsidRPr="000F5BB4">
        <w:rPr>
          <w:rFonts w:ascii="Arial" w:hAnsi="Arial" w:cs="Arial"/>
          <w:b/>
          <w:sz w:val="20"/>
          <w:szCs w:val="20"/>
        </w:rPr>
        <w:t xml:space="preserve">Ifylls av </w:t>
      </w:r>
      <w:r w:rsidR="004667B1" w:rsidRPr="000F5BB4">
        <w:rPr>
          <w:rFonts w:ascii="Arial" w:hAnsi="Arial" w:cs="Arial"/>
          <w:b/>
          <w:sz w:val="20"/>
          <w:szCs w:val="20"/>
        </w:rPr>
        <w:t>huvud</w:t>
      </w:r>
      <w:r w:rsidRPr="000F5BB4">
        <w:rPr>
          <w:rFonts w:ascii="Arial" w:hAnsi="Arial" w:cs="Arial"/>
          <w:b/>
          <w:sz w:val="20"/>
          <w:szCs w:val="20"/>
        </w:rPr>
        <w:t>handledare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2"/>
        <w:gridCol w:w="4764"/>
      </w:tblGrid>
      <w:tr w:rsidR="00366FFA" w:rsidRPr="00B81B08" w:rsidTr="00366FFA">
        <w:trPr>
          <w:trHeight w:val="488"/>
        </w:trPr>
        <w:tc>
          <w:tcPr>
            <w:tcW w:w="4522" w:type="dxa"/>
            <w:vMerge w:val="restart"/>
            <w:tcBorders>
              <w:bottom w:val="single" w:sz="4" w:space="0" w:color="auto"/>
            </w:tcBorders>
          </w:tcPr>
          <w:p w:rsidR="00366FFA" w:rsidRPr="00B81B08" w:rsidRDefault="00366FFA" w:rsidP="00366FF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Candara" w:hAnsi="Candara" w:cs="Arial"/>
                <w:sz w:val="20"/>
                <w:szCs w:val="20"/>
              </w:rPr>
              <w:br/>
            </w:r>
            <w:r>
              <w:rPr>
                <w:rFonts w:ascii="Candara" w:hAnsi="Candara" w:cs="Arial"/>
                <w:sz w:val="20"/>
                <w:szCs w:val="20"/>
              </w:rPr>
              <w:br/>
              <w:t xml:space="preserve">  </w:t>
            </w:r>
            <w:r w:rsidRPr="00AE39A8">
              <w:rPr>
                <w:rFonts w:ascii="Candara" w:hAnsi="Candara" w:cs="Arial"/>
                <w:sz w:val="20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9A8">
              <w:rPr>
                <w:rFonts w:ascii="Candara" w:hAnsi="Candara" w:cs="Arial"/>
                <w:sz w:val="20"/>
                <w:szCs w:val="20"/>
              </w:rPr>
              <w:instrText xml:space="preserve"> FORMCHECKBOX </w:instrText>
            </w:r>
            <w:r w:rsidR="008E5CBB">
              <w:rPr>
                <w:rFonts w:ascii="Candara" w:hAnsi="Candara" w:cs="Arial"/>
                <w:sz w:val="20"/>
                <w:szCs w:val="20"/>
              </w:rPr>
            </w:r>
            <w:r w:rsidR="008E5CBB">
              <w:rPr>
                <w:rFonts w:ascii="Candara" w:hAnsi="Candara" w:cs="Arial"/>
                <w:sz w:val="20"/>
                <w:szCs w:val="20"/>
              </w:rPr>
              <w:fldChar w:fldCharType="separate"/>
            </w:r>
            <w:r w:rsidRPr="00AE39A8">
              <w:rPr>
                <w:rFonts w:ascii="Candara" w:hAnsi="Candara" w:cs="Arial"/>
                <w:sz w:val="20"/>
                <w:szCs w:val="20"/>
              </w:rPr>
              <w:fldChar w:fldCharType="end"/>
            </w:r>
            <w:r w:rsidR="007A3380">
              <w:rPr>
                <w:rFonts w:ascii="Candara" w:hAnsi="Candara" w:cs="Arial"/>
                <w:sz w:val="20"/>
                <w:szCs w:val="20"/>
              </w:rPr>
              <w:t xml:space="preserve"> </w:t>
            </w:r>
            <w:r w:rsidRPr="004970B3">
              <w:rPr>
                <w:rFonts w:ascii="Arial" w:hAnsi="Arial" w:cs="Arial"/>
                <w:sz w:val="20"/>
                <w:szCs w:val="20"/>
              </w:rPr>
              <w:t>Ansökan bifalls avseende</w:t>
            </w:r>
            <w:r w:rsidRPr="00B81B0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="007A338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970B3"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4764" w:type="dxa"/>
            <w:tcBorders>
              <w:bottom w:val="single" w:sz="4" w:space="0" w:color="auto"/>
            </w:tcBorders>
          </w:tcPr>
          <w:p w:rsidR="00366FFA" w:rsidRPr="00B81B08" w:rsidRDefault="007A3380" w:rsidP="00366FFA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Ort och datum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</w:p>
        </w:tc>
      </w:tr>
      <w:tr w:rsidR="00366FFA" w:rsidRPr="00B81B08" w:rsidTr="00366FFA">
        <w:trPr>
          <w:trHeight w:val="304"/>
        </w:trPr>
        <w:tc>
          <w:tcPr>
            <w:tcW w:w="4522" w:type="dxa"/>
            <w:vMerge/>
            <w:tcBorders>
              <w:bottom w:val="single" w:sz="4" w:space="0" w:color="auto"/>
            </w:tcBorders>
          </w:tcPr>
          <w:p w:rsidR="00366FFA" w:rsidRPr="00B81B08" w:rsidRDefault="00366FFA" w:rsidP="00A149A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64" w:type="dxa"/>
            <w:tcBorders>
              <w:bottom w:val="single" w:sz="4" w:space="0" w:color="auto"/>
            </w:tcBorders>
          </w:tcPr>
          <w:p w:rsidR="00366FFA" w:rsidRPr="00B81B08" w:rsidRDefault="007A3380" w:rsidP="00B81B08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16"/>
                <w:szCs w:val="16"/>
              </w:rPr>
              <w:t>Namnteckning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</w:p>
        </w:tc>
      </w:tr>
      <w:tr w:rsidR="00366FFA" w:rsidRPr="00B81B08" w:rsidTr="00366FFA">
        <w:tc>
          <w:tcPr>
            <w:tcW w:w="4522" w:type="dxa"/>
            <w:vMerge/>
          </w:tcPr>
          <w:p w:rsidR="00366FFA" w:rsidRPr="00B81B08" w:rsidRDefault="00366FFA" w:rsidP="00A149AF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764" w:type="dxa"/>
          </w:tcPr>
          <w:p w:rsidR="00366FFA" w:rsidRPr="00366FFA" w:rsidRDefault="007A3380" w:rsidP="00366FFA">
            <w:pPr>
              <w:spacing w:after="120"/>
              <w:rPr>
                <w:rFonts w:ascii="Palatino Linotype" w:hAnsi="Palatino Linotype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Namnförtydligande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</w:p>
        </w:tc>
      </w:tr>
    </w:tbl>
    <w:p w:rsidR="00BC6F54" w:rsidRPr="00B81B08" w:rsidRDefault="00BC6F54" w:rsidP="002E35B6">
      <w:pPr>
        <w:rPr>
          <w:rFonts w:ascii="Arial" w:hAnsi="Arial" w:cs="Arial"/>
          <w:sz w:val="16"/>
          <w:szCs w:val="16"/>
        </w:rPr>
      </w:pPr>
    </w:p>
    <w:p w:rsidR="00B81B08" w:rsidRDefault="00B81B08" w:rsidP="00B81B08">
      <w:pPr>
        <w:spacing w:after="120"/>
        <w:rPr>
          <w:rFonts w:ascii="Arial" w:hAnsi="Arial" w:cs="Arial"/>
          <w:sz w:val="16"/>
          <w:szCs w:val="16"/>
        </w:rPr>
      </w:pPr>
    </w:p>
    <w:p w:rsidR="00C80B53" w:rsidRDefault="00C80B53" w:rsidP="004970B3">
      <w:pPr>
        <w:spacing w:after="120"/>
        <w:ind w:left="-142"/>
        <w:rPr>
          <w:rFonts w:ascii="Arial" w:hAnsi="Arial" w:cs="Arial"/>
          <w:sz w:val="16"/>
          <w:szCs w:val="16"/>
        </w:rPr>
      </w:pPr>
    </w:p>
    <w:p w:rsidR="00C80B53" w:rsidRDefault="00C80B53" w:rsidP="004970B3">
      <w:pPr>
        <w:spacing w:after="120"/>
        <w:ind w:left="-142"/>
        <w:rPr>
          <w:rFonts w:ascii="Arial" w:hAnsi="Arial" w:cs="Arial"/>
          <w:sz w:val="16"/>
          <w:szCs w:val="16"/>
        </w:rPr>
      </w:pPr>
    </w:p>
    <w:p w:rsidR="00C80B53" w:rsidRDefault="00C80B53" w:rsidP="004970B3">
      <w:pPr>
        <w:spacing w:after="120"/>
        <w:ind w:left="-142"/>
        <w:rPr>
          <w:rFonts w:ascii="Arial" w:hAnsi="Arial" w:cs="Arial"/>
          <w:sz w:val="16"/>
          <w:szCs w:val="16"/>
        </w:rPr>
      </w:pPr>
    </w:p>
    <w:p w:rsidR="00C80B53" w:rsidRDefault="00C80B53" w:rsidP="004970B3">
      <w:pPr>
        <w:spacing w:after="120"/>
        <w:ind w:left="-142"/>
        <w:rPr>
          <w:rFonts w:ascii="Arial" w:hAnsi="Arial" w:cs="Arial"/>
          <w:sz w:val="16"/>
          <w:szCs w:val="16"/>
        </w:rPr>
      </w:pPr>
    </w:p>
    <w:p w:rsidR="00C80B53" w:rsidRDefault="00C80B53" w:rsidP="004970B3">
      <w:pPr>
        <w:spacing w:after="120"/>
        <w:ind w:left="-142"/>
        <w:rPr>
          <w:rFonts w:ascii="Arial" w:hAnsi="Arial" w:cs="Arial"/>
          <w:sz w:val="16"/>
          <w:szCs w:val="16"/>
        </w:rPr>
      </w:pPr>
    </w:p>
    <w:p w:rsidR="00C80B53" w:rsidRDefault="00C80B53" w:rsidP="004970B3">
      <w:pPr>
        <w:spacing w:after="120"/>
        <w:ind w:left="-142"/>
        <w:rPr>
          <w:rFonts w:ascii="Arial" w:hAnsi="Arial" w:cs="Arial"/>
          <w:sz w:val="16"/>
          <w:szCs w:val="16"/>
        </w:rPr>
      </w:pPr>
    </w:p>
    <w:p w:rsidR="00C80B53" w:rsidRDefault="00C80B53" w:rsidP="004970B3">
      <w:pPr>
        <w:spacing w:after="120"/>
        <w:ind w:left="-142"/>
        <w:rPr>
          <w:rFonts w:ascii="Arial" w:hAnsi="Arial" w:cs="Arial"/>
          <w:sz w:val="16"/>
          <w:szCs w:val="16"/>
        </w:rPr>
      </w:pPr>
    </w:p>
    <w:p w:rsidR="00C80B53" w:rsidRDefault="00C80B53" w:rsidP="004970B3">
      <w:pPr>
        <w:spacing w:after="120"/>
        <w:ind w:left="-142"/>
        <w:rPr>
          <w:rFonts w:ascii="Arial" w:hAnsi="Arial" w:cs="Arial"/>
          <w:sz w:val="16"/>
          <w:szCs w:val="16"/>
        </w:rPr>
      </w:pPr>
    </w:p>
    <w:p w:rsidR="003923DD" w:rsidRPr="00B81B08" w:rsidRDefault="004970B3" w:rsidP="004970B3">
      <w:pPr>
        <w:spacing w:after="120"/>
        <w:ind w:left="-14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Beslut om tillgodoräknande tas av forskarkollegiet. Protokoll från forskarkollegiet skickas tillsammans med ifylld b</w:t>
      </w:r>
      <w:r w:rsidR="003923DD" w:rsidRPr="00B81B08">
        <w:rPr>
          <w:rFonts w:ascii="Arial" w:hAnsi="Arial" w:cs="Arial"/>
          <w:sz w:val="16"/>
          <w:szCs w:val="16"/>
        </w:rPr>
        <w:t>lankett</w:t>
      </w:r>
      <w:r w:rsidR="000F5BB4" w:rsidRPr="000F5BB4">
        <w:rPr>
          <w:rFonts w:ascii="Arial" w:hAnsi="Arial" w:cs="Arial"/>
          <w:sz w:val="16"/>
          <w:szCs w:val="16"/>
        </w:rPr>
        <w:t xml:space="preserve"> och </w:t>
      </w:r>
      <w:r>
        <w:rPr>
          <w:rFonts w:ascii="Arial" w:hAnsi="Arial" w:cs="Arial"/>
          <w:sz w:val="16"/>
          <w:szCs w:val="16"/>
        </w:rPr>
        <w:t xml:space="preserve">övriga </w:t>
      </w:r>
      <w:r w:rsidR="000F5BB4" w:rsidRPr="000F5BB4">
        <w:rPr>
          <w:rFonts w:ascii="Arial" w:hAnsi="Arial" w:cs="Arial"/>
          <w:sz w:val="16"/>
          <w:szCs w:val="16"/>
        </w:rPr>
        <w:t>underlag</w:t>
      </w:r>
      <w:r w:rsidR="003923DD" w:rsidRPr="00B81B08">
        <w:rPr>
          <w:rFonts w:ascii="Arial" w:hAnsi="Arial" w:cs="Arial"/>
          <w:sz w:val="16"/>
          <w:szCs w:val="16"/>
        </w:rPr>
        <w:t xml:space="preserve"> till </w:t>
      </w:r>
      <w:r w:rsidR="000F5BB4">
        <w:rPr>
          <w:rFonts w:ascii="Arial" w:hAnsi="Arial" w:cs="Arial"/>
          <w:sz w:val="16"/>
          <w:szCs w:val="16"/>
        </w:rPr>
        <w:t>fakultetskansliet</w:t>
      </w:r>
      <w:r w:rsidR="00B81B08">
        <w:rPr>
          <w:rFonts w:ascii="Arial" w:hAnsi="Arial" w:cs="Arial"/>
          <w:sz w:val="16"/>
          <w:szCs w:val="16"/>
        </w:rPr>
        <w:t xml:space="preserve"> för expediering och diarieföring</w:t>
      </w:r>
      <w:r w:rsidR="00222C5D">
        <w:rPr>
          <w:rFonts w:ascii="Arial" w:hAnsi="Arial" w:cs="Arial"/>
          <w:sz w:val="16"/>
          <w:szCs w:val="16"/>
        </w:rPr>
        <w:t>.</w:t>
      </w:r>
    </w:p>
    <w:sectPr w:rsidR="003923DD" w:rsidRPr="00B81B08" w:rsidSect="000F5BB4">
      <w:head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0B3" w:rsidRDefault="004970B3">
      <w:r>
        <w:separator/>
      </w:r>
    </w:p>
  </w:endnote>
  <w:endnote w:type="continuationSeparator" w:id="0">
    <w:p w:rsidR="004970B3" w:rsidRDefault="00497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0B3" w:rsidRDefault="004970B3">
      <w:r>
        <w:separator/>
      </w:r>
    </w:p>
  </w:footnote>
  <w:footnote w:type="continuationSeparator" w:id="0">
    <w:p w:rsidR="004970B3" w:rsidRDefault="004970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BB4" w:rsidRDefault="000F5BB4" w:rsidP="00194D1E">
    <w:pPr>
      <w:pStyle w:val="Sidhuvud"/>
      <w:jc w:val="center"/>
      <w:rPr>
        <w:b/>
      </w:rPr>
    </w:pPr>
    <w:r>
      <w:rPr>
        <w:b/>
        <w:noProof/>
      </w:rPr>
      <w:drawing>
        <wp:inline distT="0" distB="0" distL="0" distR="0" wp14:anchorId="550511EF" wp14:editId="3E8DF316">
          <wp:extent cx="1626870" cy="765810"/>
          <wp:effectExtent l="19050" t="0" r="0" b="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6870" cy="765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F5BB4" w:rsidRPr="00194D1E" w:rsidRDefault="000F5BB4" w:rsidP="00194D1E">
    <w:pPr>
      <w:pStyle w:val="Sidhuvud"/>
      <w:jc w:val="center"/>
      <w:rPr>
        <w:b/>
        <w:sz w:val="16"/>
        <w:szCs w:val="16"/>
      </w:rPr>
    </w:pPr>
  </w:p>
  <w:p w:rsidR="000F5BB4" w:rsidRPr="00194D1E" w:rsidRDefault="000F5BB4" w:rsidP="00194D1E">
    <w:pPr>
      <w:pStyle w:val="Sidhuvud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Fakulteten för humanvetenskap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1304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0B3"/>
    <w:rsid w:val="00006184"/>
    <w:rsid w:val="000B559C"/>
    <w:rsid w:val="000F5BB4"/>
    <w:rsid w:val="000F73E9"/>
    <w:rsid w:val="00125B93"/>
    <w:rsid w:val="00146C8C"/>
    <w:rsid w:val="00161938"/>
    <w:rsid w:val="00194D1E"/>
    <w:rsid w:val="00222C5D"/>
    <w:rsid w:val="0023182A"/>
    <w:rsid w:val="00242014"/>
    <w:rsid w:val="00264CD7"/>
    <w:rsid w:val="00266BAB"/>
    <w:rsid w:val="00270746"/>
    <w:rsid w:val="00274DB5"/>
    <w:rsid w:val="002B3FA5"/>
    <w:rsid w:val="002E35B6"/>
    <w:rsid w:val="002F4482"/>
    <w:rsid w:val="00307C35"/>
    <w:rsid w:val="00310282"/>
    <w:rsid w:val="00344D12"/>
    <w:rsid w:val="00366FFA"/>
    <w:rsid w:val="003923DD"/>
    <w:rsid w:val="003C1346"/>
    <w:rsid w:val="003E502A"/>
    <w:rsid w:val="0043074D"/>
    <w:rsid w:val="00462087"/>
    <w:rsid w:val="004667B1"/>
    <w:rsid w:val="00474295"/>
    <w:rsid w:val="004970B3"/>
    <w:rsid w:val="004C3FD0"/>
    <w:rsid w:val="004D4C3C"/>
    <w:rsid w:val="00556038"/>
    <w:rsid w:val="005868A4"/>
    <w:rsid w:val="005E2BED"/>
    <w:rsid w:val="006E0E60"/>
    <w:rsid w:val="00712D7B"/>
    <w:rsid w:val="007A3380"/>
    <w:rsid w:val="008E3D61"/>
    <w:rsid w:val="009244B8"/>
    <w:rsid w:val="00947CCE"/>
    <w:rsid w:val="009E7CBB"/>
    <w:rsid w:val="00A149AF"/>
    <w:rsid w:val="00A17AF0"/>
    <w:rsid w:val="00A931A2"/>
    <w:rsid w:val="00AD5700"/>
    <w:rsid w:val="00AE39A8"/>
    <w:rsid w:val="00B13A5B"/>
    <w:rsid w:val="00B81B08"/>
    <w:rsid w:val="00BC6F54"/>
    <w:rsid w:val="00BD2D5E"/>
    <w:rsid w:val="00BF1181"/>
    <w:rsid w:val="00BF3EE3"/>
    <w:rsid w:val="00C209AE"/>
    <w:rsid w:val="00C80B53"/>
    <w:rsid w:val="00C82D79"/>
    <w:rsid w:val="00CE4A0E"/>
    <w:rsid w:val="00CE4CF3"/>
    <w:rsid w:val="00E50F4D"/>
    <w:rsid w:val="00F1370E"/>
    <w:rsid w:val="00F16833"/>
    <w:rsid w:val="00F237ED"/>
    <w:rsid w:val="00F8211C"/>
    <w:rsid w:val="00FD2244"/>
    <w:rsid w:val="00F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5BB4"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rsid w:val="00BC6F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semiHidden/>
    <w:rsid w:val="00556038"/>
    <w:rPr>
      <w:rFonts w:ascii="Tahoma" w:hAnsi="Tahoma" w:cs="Tahoma"/>
      <w:sz w:val="16"/>
      <w:szCs w:val="16"/>
    </w:rPr>
  </w:style>
  <w:style w:type="paragraph" w:styleId="Sidhuvud">
    <w:name w:val="header"/>
    <w:basedOn w:val="Normal"/>
    <w:rsid w:val="002E35B6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2E35B6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5BB4"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rsid w:val="00BC6F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semiHidden/>
    <w:rsid w:val="00556038"/>
    <w:rPr>
      <w:rFonts w:ascii="Tahoma" w:hAnsi="Tahoma" w:cs="Tahoma"/>
      <w:sz w:val="16"/>
      <w:szCs w:val="16"/>
    </w:rPr>
  </w:style>
  <w:style w:type="paragraph" w:styleId="Sidhuvud">
    <w:name w:val="header"/>
    <w:basedOn w:val="Normal"/>
    <w:rsid w:val="002E35B6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2E35B6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Blankett för tillgodoräknande av forskarutbildningskurs anordnad av annan kursgivare än Mittuniversitetet.dotx</Template>
  <TotalTime>0</TotalTime>
  <Pages>1</Pages>
  <Words>105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Blankett för tillgodoräknande av forskarutbildningskurs anordnad av annan kursgivare än Mittuniversitetet</vt:lpstr>
    </vt:vector>
  </TitlesOfParts>
  <Company>Mitthögskolan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Blankett för tillgodoräknande av forskarutbildningskurs anordnad av annan kursgivare än Mittuniversitetet</dc:title>
  <dc:creator>Märit Christensson</dc:creator>
  <cp:lastModifiedBy>Märit Christensson</cp:lastModifiedBy>
  <cp:revision>3</cp:revision>
  <cp:lastPrinted>2007-10-31T08:29:00Z</cp:lastPrinted>
  <dcterms:created xsi:type="dcterms:W3CDTF">2014-06-23T13:25:00Z</dcterms:created>
  <dcterms:modified xsi:type="dcterms:W3CDTF">2014-06-23T13:26:00Z</dcterms:modified>
</cp:coreProperties>
</file>