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D1E" w:rsidRPr="00194D1E" w:rsidRDefault="00194D1E" w:rsidP="00006184">
      <w:pPr>
        <w:jc w:val="center"/>
        <w:rPr>
          <w:rFonts w:ascii="Arial" w:hAnsi="Arial" w:cs="Arial"/>
          <w:b/>
          <w:sz w:val="28"/>
          <w:szCs w:val="28"/>
        </w:rPr>
      </w:pPr>
    </w:p>
    <w:p w:rsidR="00A931A2" w:rsidRPr="00B81B08" w:rsidRDefault="00B13A5B" w:rsidP="00A73D07">
      <w:pPr>
        <w:jc w:val="center"/>
      </w:pPr>
      <w:r>
        <w:rPr>
          <w:rFonts w:ascii="Arial" w:hAnsi="Arial" w:cs="Arial"/>
          <w:b/>
        </w:rPr>
        <w:t xml:space="preserve">Ansökan om </w:t>
      </w:r>
      <w:r w:rsidR="00A73D07">
        <w:rPr>
          <w:rFonts w:ascii="Arial" w:hAnsi="Arial" w:cs="Arial"/>
          <w:b/>
        </w:rPr>
        <w:t>registrering av alla kurser klara i forskarutbildningen</w:t>
      </w:r>
    </w:p>
    <w:p w:rsidR="007A3380" w:rsidRDefault="007A3380">
      <w:pPr>
        <w:rPr>
          <w:b/>
        </w:rPr>
      </w:pPr>
    </w:p>
    <w:p w:rsidR="00FD2244" w:rsidRPr="00B81B08" w:rsidRDefault="00AE39A8" w:rsidP="007A3380">
      <w:pPr>
        <w:ind w:left="-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Ifylls </w:t>
      </w:r>
      <w:r w:rsidR="00FD2244" w:rsidRPr="00B81B08">
        <w:rPr>
          <w:rFonts w:ascii="Arial" w:hAnsi="Arial" w:cs="Arial"/>
          <w:b/>
          <w:sz w:val="20"/>
          <w:szCs w:val="20"/>
        </w:rPr>
        <w:t>av den sökande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81B08" w:rsidRPr="00B81B08" w:rsidTr="00B81B08">
        <w:tc>
          <w:tcPr>
            <w:tcW w:w="9286" w:type="dxa"/>
          </w:tcPr>
          <w:p w:rsidR="00366FFA" w:rsidRPr="00B81B08" w:rsidRDefault="007A3380" w:rsidP="007A3380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Namn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bookmarkStart w:id="1" w:name="_GoBack"/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bookmarkEnd w:id="1"/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B81B08" w:rsidRPr="00B81B08" w:rsidTr="00B81B08">
        <w:tc>
          <w:tcPr>
            <w:tcW w:w="9286" w:type="dxa"/>
          </w:tcPr>
          <w:p w:rsidR="00B81B08" w:rsidRPr="00B81B08" w:rsidRDefault="007A3380" w:rsidP="00B81B0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Personnummer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B81B08" w:rsidRPr="00B81B08" w:rsidTr="00B81B08">
        <w:tc>
          <w:tcPr>
            <w:tcW w:w="9286" w:type="dxa"/>
          </w:tcPr>
          <w:p w:rsidR="00B81B08" w:rsidRPr="00B81B08" w:rsidRDefault="007A3380" w:rsidP="00B81B0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Forskarutbildningsämne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</w:tbl>
    <w:p w:rsidR="00FD2244" w:rsidRPr="00B81B08" w:rsidRDefault="00FD2244">
      <w:pPr>
        <w:rPr>
          <w:rFonts w:ascii="Arial" w:hAnsi="Arial" w:cs="Arial"/>
        </w:rPr>
      </w:pPr>
    </w:p>
    <w:p w:rsidR="00FD2244" w:rsidRPr="000F5BB4" w:rsidRDefault="00FD2244" w:rsidP="007A3380">
      <w:pPr>
        <w:ind w:left="-142"/>
        <w:rPr>
          <w:rFonts w:ascii="Arial" w:hAnsi="Arial" w:cs="Arial"/>
          <w:b/>
          <w:sz w:val="20"/>
          <w:szCs w:val="20"/>
        </w:rPr>
      </w:pPr>
      <w:r w:rsidRPr="000F5BB4">
        <w:rPr>
          <w:rFonts w:ascii="Arial" w:hAnsi="Arial" w:cs="Arial"/>
          <w:b/>
          <w:sz w:val="20"/>
          <w:szCs w:val="20"/>
        </w:rPr>
        <w:t xml:space="preserve">Ifylls av </w:t>
      </w:r>
      <w:r w:rsidR="004667B1" w:rsidRPr="000F5BB4">
        <w:rPr>
          <w:rFonts w:ascii="Arial" w:hAnsi="Arial" w:cs="Arial"/>
          <w:b/>
          <w:sz w:val="20"/>
          <w:szCs w:val="20"/>
        </w:rPr>
        <w:t>huvud</w:t>
      </w:r>
      <w:r w:rsidRPr="000F5BB4">
        <w:rPr>
          <w:rFonts w:ascii="Arial" w:hAnsi="Arial" w:cs="Arial"/>
          <w:b/>
          <w:sz w:val="20"/>
          <w:szCs w:val="20"/>
        </w:rPr>
        <w:t>handledare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2"/>
        <w:gridCol w:w="4764"/>
      </w:tblGrid>
      <w:tr w:rsidR="00366FFA" w:rsidRPr="00B81B08" w:rsidTr="00366FFA">
        <w:trPr>
          <w:trHeight w:val="488"/>
        </w:trPr>
        <w:tc>
          <w:tcPr>
            <w:tcW w:w="4522" w:type="dxa"/>
            <w:vMerge w:val="restart"/>
            <w:tcBorders>
              <w:bottom w:val="single" w:sz="4" w:space="0" w:color="auto"/>
            </w:tcBorders>
          </w:tcPr>
          <w:p w:rsidR="00366FFA" w:rsidRPr="00B81B08" w:rsidRDefault="00366FFA" w:rsidP="00A73D0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Candara" w:hAnsi="Candara" w:cs="Arial"/>
                <w:sz w:val="20"/>
                <w:szCs w:val="20"/>
              </w:rPr>
              <w:br/>
            </w:r>
            <w:r>
              <w:rPr>
                <w:rFonts w:ascii="Candara" w:hAnsi="Candara" w:cs="Arial"/>
                <w:sz w:val="20"/>
                <w:szCs w:val="20"/>
              </w:rPr>
              <w:br/>
              <w:t xml:space="preserve">  </w:t>
            </w:r>
            <w:r w:rsidRPr="00AE39A8">
              <w:rPr>
                <w:rFonts w:ascii="Candara" w:hAnsi="Candara" w:cs="Arial"/>
                <w:sz w:val="20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9A8">
              <w:rPr>
                <w:rFonts w:ascii="Candara" w:hAnsi="Candara" w:cs="Arial"/>
                <w:sz w:val="20"/>
                <w:szCs w:val="20"/>
              </w:rPr>
              <w:instrText xml:space="preserve"> FORMCHECKBOX </w:instrText>
            </w:r>
            <w:r w:rsidR="0072575C">
              <w:rPr>
                <w:rFonts w:ascii="Candara" w:hAnsi="Candara" w:cs="Arial"/>
                <w:sz w:val="20"/>
                <w:szCs w:val="20"/>
              </w:rPr>
            </w:r>
            <w:r w:rsidR="0072575C">
              <w:rPr>
                <w:rFonts w:ascii="Candara" w:hAnsi="Candara" w:cs="Arial"/>
                <w:sz w:val="20"/>
                <w:szCs w:val="20"/>
              </w:rPr>
              <w:fldChar w:fldCharType="separate"/>
            </w:r>
            <w:r w:rsidRPr="00AE39A8">
              <w:rPr>
                <w:rFonts w:ascii="Candara" w:hAnsi="Candara" w:cs="Arial"/>
                <w:sz w:val="20"/>
                <w:szCs w:val="20"/>
              </w:rPr>
              <w:fldChar w:fldCharType="end"/>
            </w:r>
            <w:r w:rsidR="007A3380">
              <w:rPr>
                <w:rFonts w:ascii="Candara" w:hAnsi="Candara" w:cs="Arial"/>
                <w:sz w:val="20"/>
                <w:szCs w:val="20"/>
              </w:rPr>
              <w:t xml:space="preserve"> </w:t>
            </w:r>
            <w:r w:rsidRPr="00B81B08">
              <w:rPr>
                <w:rFonts w:ascii="Arial" w:hAnsi="Arial" w:cs="Arial"/>
                <w:sz w:val="22"/>
                <w:szCs w:val="22"/>
              </w:rPr>
              <w:t xml:space="preserve">Ansökan bifalls </w:t>
            </w:r>
          </w:p>
        </w:tc>
        <w:tc>
          <w:tcPr>
            <w:tcW w:w="4764" w:type="dxa"/>
            <w:tcBorders>
              <w:bottom w:val="single" w:sz="4" w:space="0" w:color="auto"/>
            </w:tcBorders>
          </w:tcPr>
          <w:p w:rsidR="00366FFA" w:rsidRPr="00B81B08" w:rsidRDefault="007A3380" w:rsidP="00366FFA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Ort och datum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366FFA" w:rsidRPr="00B81B08" w:rsidTr="00366FFA">
        <w:trPr>
          <w:trHeight w:val="304"/>
        </w:trPr>
        <w:tc>
          <w:tcPr>
            <w:tcW w:w="4522" w:type="dxa"/>
            <w:vMerge/>
            <w:tcBorders>
              <w:bottom w:val="single" w:sz="4" w:space="0" w:color="auto"/>
            </w:tcBorders>
          </w:tcPr>
          <w:p w:rsidR="00366FFA" w:rsidRPr="00B81B08" w:rsidRDefault="00366FFA" w:rsidP="00A149A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4" w:type="dxa"/>
            <w:tcBorders>
              <w:bottom w:val="single" w:sz="4" w:space="0" w:color="auto"/>
            </w:tcBorders>
          </w:tcPr>
          <w:p w:rsidR="00366FFA" w:rsidRPr="00B81B08" w:rsidRDefault="007A3380" w:rsidP="00B81B08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366FFA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366FFA" w:rsidRPr="00B81B08" w:rsidTr="00366FFA">
        <w:tc>
          <w:tcPr>
            <w:tcW w:w="4522" w:type="dxa"/>
            <w:vMerge/>
          </w:tcPr>
          <w:p w:rsidR="00366FFA" w:rsidRPr="00B81B08" w:rsidRDefault="00366FFA" w:rsidP="00A149AF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64" w:type="dxa"/>
          </w:tcPr>
          <w:p w:rsidR="00366FFA" w:rsidRPr="00366FFA" w:rsidRDefault="007A3380" w:rsidP="00366FFA">
            <w:pPr>
              <w:spacing w:after="120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Namnförtydligande</w:t>
            </w:r>
            <w:r w:rsidR="00366FFA">
              <w:rPr>
                <w:rFonts w:ascii="Arial" w:hAnsi="Arial" w:cs="Arial"/>
                <w:sz w:val="16"/>
                <w:szCs w:val="16"/>
              </w:rPr>
              <w:br/>
            </w:r>
          </w:p>
        </w:tc>
      </w:tr>
    </w:tbl>
    <w:p w:rsidR="00BC6F54" w:rsidRPr="00B81B08" w:rsidRDefault="00BC6F54" w:rsidP="002E35B6">
      <w:pPr>
        <w:rPr>
          <w:rFonts w:ascii="Arial" w:hAnsi="Arial" w:cs="Arial"/>
          <w:sz w:val="16"/>
          <w:szCs w:val="16"/>
        </w:rPr>
      </w:pPr>
    </w:p>
    <w:p w:rsidR="003923DD" w:rsidRDefault="00AE39A8" w:rsidP="007A3380">
      <w:pPr>
        <w:ind w:left="-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If</w:t>
      </w:r>
      <w:r w:rsidRPr="00AE39A8">
        <w:rPr>
          <w:rFonts w:ascii="Arial" w:hAnsi="Arial" w:cs="Arial"/>
          <w:b/>
          <w:sz w:val="20"/>
          <w:szCs w:val="20"/>
        </w:rPr>
        <w:t>ylls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13A5B">
        <w:rPr>
          <w:rFonts w:ascii="Arial" w:hAnsi="Arial" w:cs="Arial"/>
          <w:b/>
          <w:sz w:val="20"/>
          <w:szCs w:val="20"/>
        </w:rPr>
        <w:t>av ämnesföreträdare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2"/>
        <w:gridCol w:w="4764"/>
      </w:tblGrid>
      <w:tr w:rsidR="000F5BB4" w:rsidRPr="00B81B08" w:rsidTr="000F5BB4">
        <w:trPr>
          <w:trHeight w:val="488"/>
        </w:trPr>
        <w:tc>
          <w:tcPr>
            <w:tcW w:w="4522" w:type="dxa"/>
            <w:vMerge w:val="restart"/>
            <w:tcBorders>
              <w:bottom w:val="single" w:sz="4" w:space="0" w:color="auto"/>
            </w:tcBorders>
          </w:tcPr>
          <w:p w:rsidR="000F5BB4" w:rsidRPr="00B81B08" w:rsidRDefault="000F5BB4" w:rsidP="00A73D0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Candara" w:hAnsi="Candara" w:cs="Arial"/>
                <w:sz w:val="20"/>
                <w:szCs w:val="20"/>
              </w:rPr>
              <w:br/>
            </w:r>
            <w:r>
              <w:rPr>
                <w:rFonts w:ascii="Candara" w:hAnsi="Candara" w:cs="Arial"/>
                <w:sz w:val="20"/>
                <w:szCs w:val="20"/>
              </w:rPr>
              <w:br/>
              <w:t xml:space="preserve">  </w:t>
            </w:r>
            <w:r w:rsidRPr="00AE39A8">
              <w:rPr>
                <w:rFonts w:ascii="Candara" w:hAnsi="Candara" w:cs="Arial"/>
                <w:sz w:val="20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9A8">
              <w:rPr>
                <w:rFonts w:ascii="Candara" w:hAnsi="Candara" w:cs="Arial"/>
                <w:sz w:val="20"/>
                <w:szCs w:val="20"/>
              </w:rPr>
              <w:instrText xml:space="preserve"> FORMCHECKBOX </w:instrText>
            </w:r>
            <w:r w:rsidR="0072575C">
              <w:rPr>
                <w:rFonts w:ascii="Candara" w:hAnsi="Candara" w:cs="Arial"/>
                <w:sz w:val="20"/>
                <w:szCs w:val="20"/>
              </w:rPr>
            </w:r>
            <w:r w:rsidR="0072575C">
              <w:rPr>
                <w:rFonts w:ascii="Candara" w:hAnsi="Candara" w:cs="Arial"/>
                <w:sz w:val="20"/>
                <w:szCs w:val="20"/>
              </w:rPr>
              <w:fldChar w:fldCharType="separate"/>
            </w:r>
            <w:r w:rsidRPr="00AE39A8">
              <w:rPr>
                <w:rFonts w:ascii="Candara" w:hAnsi="Candara" w:cs="Arial"/>
                <w:sz w:val="20"/>
                <w:szCs w:val="20"/>
              </w:rPr>
              <w:fldChar w:fldCharType="end"/>
            </w:r>
            <w:r w:rsidR="007A3380">
              <w:rPr>
                <w:rFonts w:ascii="Candara" w:hAnsi="Candara" w:cs="Arial"/>
                <w:sz w:val="20"/>
                <w:szCs w:val="20"/>
              </w:rPr>
              <w:t xml:space="preserve"> </w:t>
            </w:r>
            <w:r w:rsidRPr="00B81B08">
              <w:rPr>
                <w:rFonts w:ascii="Arial" w:hAnsi="Arial" w:cs="Arial"/>
                <w:sz w:val="22"/>
                <w:szCs w:val="22"/>
              </w:rPr>
              <w:t xml:space="preserve">Ansökan bifalls </w:t>
            </w:r>
          </w:p>
        </w:tc>
        <w:tc>
          <w:tcPr>
            <w:tcW w:w="4764" w:type="dxa"/>
            <w:tcBorders>
              <w:bottom w:val="single" w:sz="4" w:space="0" w:color="auto"/>
            </w:tcBorders>
          </w:tcPr>
          <w:p w:rsidR="000F5BB4" w:rsidRPr="00B81B08" w:rsidRDefault="007A3380" w:rsidP="000F5BB4">
            <w:pPr>
              <w:spacing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Ort och datum</w:t>
            </w:r>
            <w:r w:rsidR="000F5BB4">
              <w:rPr>
                <w:rFonts w:ascii="Arial" w:hAnsi="Arial" w:cs="Arial"/>
                <w:sz w:val="16"/>
                <w:szCs w:val="16"/>
              </w:rPr>
              <w:br/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0F5BB4" w:rsidRPr="00B81B08" w:rsidTr="000F5BB4">
        <w:trPr>
          <w:trHeight w:val="304"/>
        </w:trPr>
        <w:tc>
          <w:tcPr>
            <w:tcW w:w="4522" w:type="dxa"/>
            <w:vMerge/>
            <w:tcBorders>
              <w:bottom w:val="single" w:sz="4" w:space="0" w:color="auto"/>
            </w:tcBorders>
          </w:tcPr>
          <w:p w:rsidR="000F5BB4" w:rsidRPr="00B81B08" w:rsidRDefault="000F5BB4" w:rsidP="000F5BB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64" w:type="dxa"/>
            <w:tcBorders>
              <w:bottom w:val="single" w:sz="4" w:space="0" w:color="auto"/>
            </w:tcBorders>
          </w:tcPr>
          <w:p w:rsidR="000F5BB4" w:rsidRPr="00B81B08" w:rsidRDefault="007A3380" w:rsidP="000F5BB4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Namnteckning</w:t>
            </w:r>
            <w:r w:rsidR="000F5BB4">
              <w:rPr>
                <w:rFonts w:ascii="Arial" w:hAnsi="Arial" w:cs="Arial"/>
                <w:sz w:val="16"/>
                <w:szCs w:val="16"/>
              </w:rPr>
              <w:br/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instrText xml:space="preserve"> FORMTEXT </w:instrText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noProof/>
                <w:sz w:val="20"/>
                <w:szCs w:val="20"/>
              </w:rPr>
              <w:t> </w:t>
            </w:r>
            <w:r w:rsidR="000F5BB4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</w:tr>
      <w:tr w:rsidR="000F5BB4" w:rsidRPr="00B81B08" w:rsidTr="000F5BB4">
        <w:tc>
          <w:tcPr>
            <w:tcW w:w="4522" w:type="dxa"/>
            <w:vMerge/>
          </w:tcPr>
          <w:p w:rsidR="000F5BB4" w:rsidRPr="00B81B08" w:rsidRDefault="000F5BB4" w:rsidP="000F5BB4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764" w:type="dxa"/>
          </w:tcPr>
          <w:p w:rsidR="000F5BB4" w:rsidRPr="00366FFA" w:rsidRDefault="007A3380" w:rsidP="000F5BB4">
            <w:pPr>
              <w:spacing w:after="120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Namnförtydligande</w:t>
            </w:r>
            <w:r w:rsidR="000F5BB4">
              <w:rPr>
                <w:rFonts w:ascii="Arial" w:hAnsi="Arial" w:cs="Arial"/>
                <w:sz w:val="16"/>
                <w:szCs w:val="16"/>
              </w:rPr>
              <w:br/>
            </w:r>
          </w:p>
        </w:tc>
      </w:tr>
    </w:tbl>
    <w:p w:rsidR="00B81B08" w:rsidRDefault="00B81B08" w:rsidP="00B81B08">
      <w:pPr>
        <w:spacing w:after="120"/>
        <w:rPr>
          <w:rFonts w:ascii="Arial" w:hAnsi="Arial" w:cs="Arial"/>
          <w:sz w:val="16"/>
          <w:szCs w:val="16"/>
        </w:rPr>
      </w:pPr>
    </w:p>
    <w:p w:rsidR="003923DD" w:rsidRPr="00B81B08" w:rsidRDefault="003923DD" w:rsidP="00B81B08">
      <w:pPr>
        <w:spacing w:after="120"/>
        <w:rPr>
          <w:rFonts w:ascii="Arial" w:hAnsi="Arial" w:cs="Arial"/>
          <w:sz w:val="16"/>
          <w:szCs w:val="16"/>
        </w:rPr>
      </w:pPr>
      <w:r w:rsidRPr="00B81B08">
        <w:rPr>
          <w:rFonts w:ascii="Arial" w:hAnsi="Arial" w:cs="Arial"/>
          <w:sz w:val="16"/>
          <w:szCs w:val="16"/>
        </w:rPr>
        <w:t>Blankett</w:t>
      </w:r>
      <w:r w:rsidR="000F5BB4" w:rsidRPr="000F5BB4">
        <w:rPr>
          <w:rFonts w:ascii="Arial" w:hAnsi="Arial" w:cs="Arial"/>
          <w:sz w:val="16"/>
          <w:szCs w:val="16"/>
        </w:rPr>
        <w:t xml:space="preserve"> och underlag</w:t>
      </w:r>
      <w:r w:rsidRPr="00B81B08">
        <w:rPr>
          <w:rFonts w:ascii="Arial" w:hAnsi="Arial" w:cs="Arial"/>
          <w:sz w:val="16"/>
          <w:szCs w:val="16"/>
        </w:rPr>
        <w:t xml:space="preserve"> skickas till </w:t>
      </w:r>
      <w:r w:rsidR="000F5BB4">
        <w:rPr>
          <w:rFonts w:ascii="Arial" w:hAnsi="Arial" w:cs="Arial"/>
          <w:sz w:val="16"/>
          <w:szCs w:val="16"/>
        </w:rPr>
        <w:t>fakultetskansliet</w:t>
      </w:r>
      <w:r w:rsidR="00B81B08">
        <w:rPr>
          <w:rFonts w:ascii="Arial" w:hAnsi="Arial" w:cs="Arial"/>
          <w:sz w:val="16"/>
          <w:szCs w:val="16"/>
        </w:rPr>
        <w:t xml:space="preserve"> för expediering och diarieföring</w:t>
      </w:r>
      <w:r w:rsidR="00222C5D">
        <w:rPr>
          <w:rFonts w:ascii="Arial" w:hAnsi="Arial" w:cs="Arial"/>
          <w:sz w:val="16"/>
          <w:szCs w:val="16"/>
        </w:rPr>
        <w:t>.</w:t>
      </w:r>
    </w:p>
    <w:sectPr w:rsidR="003923DD" w:rsidRPr="00B81B08" w:rsidSect="000F5BB4">
      <w:head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75C" w:rsidRDefault="0072575C">
      <w:r>
        <w:separator/>
      </w:r>
    </w:p>
  </w:endnote>
  <w:endnote w:type="continuationSeparator" w:id="0">
    <w:p w:rsidR="0072575C" w:rsidRDefault="00725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75C" w:rsidRDefault="0072575C">
      <w:r>
        <w:separator/>
      </w:r>
    </w:p>
  </w:footnote>
  <w:footnote w:type="continuationSeparator" w:id="0">
    <w:p w:rsidR="0072575C" w:rsidRDefault="00725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BB4" w:rsidRDefault="000F5BB4" w:rsidP="00194D1E">
    <w:pPr>
      <w:pStyle w:val="Sidhuvud"/>
      <w:jc w:val="center"/>
      <w:rPr>
        <w:b/>
      </w:rPr>
    </w:pPr>
    <w:r>
      <w:rPr>
        <w:b/>
        <w:noProof/>
      </w:rPr>
      <w:drawing>
        <wp:inline distT="0" distB="0" distL="0" distR="0" wp14:anchorId="2B636F9A" wp14:editId="20BD219E">
          <wp:extent cx="1626870" cy="765810"/>
          <wp:effectExtent l="1905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870" cy="765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F5BB4" w:rsidRPr="00194D1E" w:rsidRDefault="000F5BB4" w:rsidP="00194D1E">
    <w:pPr>
      <w:pStyle w:val="Sidhuvud"/>
      <w:jc w:val="center"/>
      <w:rPr>
        <w:b/>
        <w:sz w:val="16"/>
        <w:szCs w:val="16"/>
      </w:rPr>
    </w:pPr>
  </w:p>
  <w:p w:rsidR="000F5BB4" w:rsidRPr="00194D1E" w:rsidRDefault="000F5BB4" w:rsidP="00194D1E">
    <w:pPr>
      <w:pStyle w:val="Sidhuvud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Fakulteten för humanvetenskap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75C"/>
    <w:rsid w:val="00006184"/>
    <w:rsid w:val="000B559C"/>
    <w:rsid w:val="000F5BB4"/>
    <w:rsid w:val="000F73E9"/>
    <w:rsid w:val="00125B93"/>
    <w:rsid w:val="00146C8C"/>
    <w:rsid w:val="00161938"/>
    <w:rsid w:val="00194D1E"/>
    <w:rsid w:val="00222C5D"/>
    <w:rsid w:val="0023182A"/>
    <w:rsid w:val="00242014"/>
    <w:rsid w:val="00264CD7"/>
    <w:rsid w:val="00266BAB"/>
    <w:rsid w:val="00270746"/>
    <w:rsid w:val="00274DB5"/>
    <w:rsid w:val="002B3FA5"/>
    <w:rsid w:val="002E35B6"/>
    <w:rsid w:val="002F4482"/>
    <w:rsid w:val="00307C35"/>
    <w:rsid w:val="00310282"/>
    <w:rsid w:val="00344D12"/>
    <w:rsid w:val="00366FFA"/>
    <w:rsid w:val="003923DD"/>
    <w:rsid w:val="003C1346"/>
    <w:rsid w:val="003E502A"/>
    <w:rsid w:val="0043074D"/>
    <w:rsid w:val="00462087"/>
    <w:rsid w:val="004667B1"/>
    <w:rsid w:val="00474295"/>
    <w:rsid w:val="004C3FD0"/>
    <w:rsid w:val="004D4C3C"/>
    <w:rsid w:val="00500E2A"/>
    <w:rsid w:val="00556038"/>
    <w:rsid w:val="005868A4"/>
    <w:rsid w:val="005E2BED"/>
    <w:rsid w:val="00712D7B"/>
    <w:rsid w:val="0072575C"/>
    <w:rsid w:val="007A3380"/>
    <w:rsid w:val="008E3D61"/>
    <w:rsid w:val="009244B8"/>
    <w:rsid w:val="00947CCE"/>
    <w:rsid w:val="009E7CBB"/>
    <w:rsid w:val="00A149AF"/>
    <w:rsid w:val="00A17AF0"/>
    <w:rsid w:val="00A73D07"/>
    <w:rsid w:val="00A931A2"/>
    <w:rsid w:val="00AD5700"/>
    <w:rsid w:val="00AE39A8"/>
    <w:rsid w:val="00B13A5B"/>
    <w:rsid w:val="00B81B08"/>
    <w:rsid w:val="00BC6F54"/>
    <w:rsid w:val="00BD2D5E"/>
    <w:rsid w:val="00BF1181"/>
    <w:rsid w:val="00BF3EE3"/>
    <w:rsid w:val="00C209AE"/>
    <w:rsid w:val="00C82D79"/>
    <w:rsid w:val="00CE4A0E"/>
    <w:rsid w:val="00CE4CF3"/>
    <w:rsid w:val="00E50F4D"/>
    <w:rsid w:val="00F1370E"/>
    <w:rsid w:val="00F16833"/>
    <w:rsid w:val="00F237ED"/>
    <w:rsid w:val="00F8211C"/>
    <w:rsid w:val="00FD2244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5BB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BC6F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ngtext">
    <w:name w:val="Balloon Text"/>
    <w:basedOn w:val="Normal"/>
    <w:semiHidden/>
    <w:rsid w:val="00556038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rsid w:val="002E35B6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E35B6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5BB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BC6F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ngtext">
    <w:name w:val="Balloon Text"/>
    <w:basedOn w:val="Normal"/>
    <w:semiHidden/>
    <w:rsid w:val="00556038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rsid w:val="002E35B6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E35B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Ansökan om registrering av alla kurser klara i forskarutbildningen.dotx</Template>
  <TotalTime>2</TotalTime>
  <Pages>1</Pages>
  <Words>95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Blankett för tillgodoräknande av forskarutbildningskurs anordnad av annan kursgivare än Mittuniversitetet</vt:lpstr>
    </vt:vector>
  </TitlesOfParts>
  <Company>Mitthögskolan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Blankett för tillgodoräknande av forskarutbildningskurs anordnad av annan kursgivare än Mittuniversitetet</dc:title>
  <dc:creator>Märit Christensson</dc:creator>
  <cp:lastModifiedBy>Märit Christensson</cp:lastModifiedBy>
  <cp:revision>1</cp:revision>
  <cp:lastPrinted>2007-10-31T08:29:00Z</cp:lastPrinted>
  <dcterms:created xsi:type="dcterms:W3CDTF">2014-03-31T07:03:00Z</dcterms:created>
  <dcterms:modified xsi:type="dcterms:W3CDTF">2014-03-31T07:05:00Z</dcterms:modified>
</cp:coreProperties>
</file>